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A4E" w:rsidRDefault="00BD7A4E" w:rsidP="00BD7A4E">
      <w:r>
        <w:t xml:space="preserve">                                                                                                                                               </w:t>
      </w:r>
      <w:r w:rsidRPr="00433140">
        <w:t xml:space="preserve">ПРОЕКТ </w:t>
      </w:r>
    </w:p>
    <w:p w:rsidR="00BD7A4E" w:rsidRPr="008F6E95" w:rsidRDefault="00BD7A4E" w:rsidP="00BD7A4E"/>
    <w:p w:rsidR="00771CCB" w:rsidRDefault="00BD7A4E" w:rsidP="009F6FEB">
      <w:pPr>
        <w:ind w:left="4680" w:firstLine="2266"/>
      </w:pPr>
      <w:r w:rsidRPr="008F6E95">
        <w:t xml:space="preserve">Внесен </w:t>
      </w:r>
      <w:r w:rsidR="00771CCB">
        <w:t xml:space="preserve">временно </w:t>
      </w:r>
    </w:p>
    <w:p w:rsidR="00771CCB" w:rsidRDefault="00E56EC6" w:rsidP="009F6FEB">
      <w:pPr>
        <w:ind w:left="4680" w:firstLine="2266"/>
      </w:pPr>
      <w:r>
        <w:t xml:space="preserve">исполняющим обязанности </w:t>
      </w:r>
    </w:p>
    <w:p w:rsidR="00BD7A4E" w:rsidRDefault="00E56EC6" w:rsidP="009F6FEB">
      <w:pPr>
        <w:ind w:left="4680" w:firstLine="2266"/>
      </w:pPr>
      <w:r>
        <w:t>Губернатора</w:t>
      </w:r>
    </w:p>
    <w:p w:rsidR="00BD7A4E" w:rsidRPr="008F6E95" w:rsidRDefault="00BD7A4E" w:rsidP="009F6FEB">
      <w:pPr>
        <w:ind w:left="4680" w:firstLine="2266"/>
      </w:pPr>
      <w:r w:rsidRPr="008F6E95">
        <w:t>Ростовской</w:t>
      </w:r>
      <w:r>
        <w:t xml:space="preserve"> </w:t>
      </w:r>
      <w:r w:rsidRPr="008F6E95">
        <w:t>области</w:t>
      </w:r>
    </w:p>
    <w:p w:rsidR="00BD7A4E" w:rsidRPr="008F6E95" w:rsidRDefault="00BD7A4E" w:rsidP="009F6FEB">
      <w:pPr>
        <w:ind w:left="4680" w:firstLine="2266"/>
      </w:pPr>
      <w:r w:rsidRPr="008F6E95">
        <w:t>Подготовлен министерством</w:t>
      </w:r>
    </w:p>
    <w:p w:rsidR="00BD7A4E" w:rsidRDefault="00BD7A4E" w:rsidP="009F6FEB">
      <w:pPr>
        <w:ind w:left="4680" w:firstLine="2266"/>
      </w:pPr>
      <w:r w:rsidRPr="008F6E95">
        <w:t xml:space="preserve">сельского хозяйства </w:t>
      </w:r>
    </w:p>
    <w:p w:rsidR="00BD7A4E" w:rsidRDefault="00BD7A4E" w:rsidP="009F6FEB">
      <w:pPr>
        <w:ind w:left="4680" w:firstLine="2266"/>
      </w:pPr>
      <w:r w:rsidRPr="008F6E95">
        <w:t xml:space="preserve">и продовольствия </w:t>
      </w:r>
    </w:p>
    <w:p w:rsidR="00BD7A4E" w:rsidRPr="008F6E95" w:rsidRDefault="00BD7A4E" w:rsidP="009F6FEB">
      <w:pPr>
        <w:ind w:left="4680" w:firstLine="2266"/>
      </w:pPr>
      <w:r w:rsidRPr="008F6E95">
        <w:t>Ростовской области</w:t>
      </w:r>
    </w:p>
    <w:p w:rsidR="00224068" w:rsidRDefault="00224068" w:rsidP="00BD7A4E">
      <w:pPr>
        <w:tabs>
          <w:tab w:val="left" w:pos="567"/>
          <w:tab w:val="left" w:pos="7371"/>
        </w:tabs>
        <w:spacing w:line="360" w:lineRule="auto"/>
        <w:jc w:val="center"/>
        <w:rPr>
          <w:b/>
          <w:sz w:val="32"/>
          <w:szCs w:val="32"/>
        </w:rPr>
      </w:pPr>
    </w:p>
    <w:p w:rsidR="006C4931" w:rsidRDefault="006C4931" w:rsidP="00BD7A4E">
      <w:pPr>
        <w:tabs>
          <w:tab w:val="left" w:pos="567"/>
          <w:tab w:val="left" w:pos="7371"/>
        </w:tabs>
        <w:spacing w:line="360" w:lineRule="auto"/>
        <w:jc w:val="center"/>
        <w:rPr>
          <w:b/>
          <w:sz w:val="32"/>
          <w:szCs w:val="32"/>
        </w:rPr>
      </w:pPr>
    </w:p>
    <w:p w:rsidR="00BD7A4E" w:rsidRPr="00086CC9" w:rsidRDefault="00BD7A4E" w:rsidP="00BD7A4E">
      <w:pPr>
        <w:tabs>
          <w:tab w:val="left" w:pos="567"/>
          <w:tab w:val="left" w:pos="7371"/>
        </w:tabs>
        <w:spacing w:line="360" w:lineRule="auto"/>
        <w:jc w:val="center"/>
        <w:rPr>
          <w:b/>
          <w:sz w:val="32"/>
          <w:szCs w:val="32"/>
        </w:rPr>
      </w:pPr>
      <w:r w:rsidRPr="00086CC9">
        <w:rPr>
          <w:b/>
          <w:sz w:val="32"/>
          <w:szCs w:val="32"/>
        </w:rPr>
        <w:t>ОБЛАСТНОЙ ЗАКОН</w:t>
      </w:r>
    </w:p>
    <w:p w:rsidR="00F9630A" w:rsidRDefault="00F9630A" w:rsidP="00F9630A">
      <w:pPr>
        <w:jc w:val="center"/>
        <w:rPr>
          <w:b/>
          <w:sz w:val="28"/>
          <w:szCs w:val="28"/>
        </w:rPr>
      </w:pPr>
      <w:r w:rsidRPr="000F48C3">
        <w:rPr>
          <w:b/>
          <w:sz w:val="28"/>
          <w:szCs w:val="28"/>
        </w:rPr>
        <w:t>О ВНЕСЕНИИ ИЗМЕНЕНИ</w:t>
      </w:r>
      <w:r w:rsidR="00E56EC6">
        <w:rPr>
          <w:b/>
          <w:sz w:val="28"/>
          <w:szCs w:val="28"/>
        </w:rPr>
        <w:t>Й</w:t>
      </w:r>
      <w:r w:rsidRPr="000F48C3">
        <w:rPr>
          <w:b/>
          <w:sz w:val="28"/>
          <w:szCs w:val="28"/>
        </w:rPr>
        <w:t xml:space="preserve"> В ОБЛАСТНО</w:t>
      </w:r>
      <w:r w:rsidR="00E56EC6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З</w:t>
      </w:r>
      <w:r w:rsidRPr="000F48C3">
        <w:rPr>
          <w:b/>
          <w:sz w:val="28"/>
          <w:szCs w:val="28"/>
        </w:rPr>
        <w:t>АКОН</w:t>
      </w:r>
      <w:r>
        <w:rPr>
          <w:b/>
          <w:sz w:val="28"/>
          <w:szCs w:val="28"/>
        </w:rPr>
        <w:t xml:space="preserve"> </w:t>
      </w:r>
    </w:p>
    <w:p w:rsidR="00F9630A" w:rsidRPr="000F48C3" w:rsidRDefault="00F9630A" w:rsidP="00F9630A">
      <w:pPr>
        <w:jc w:val="center"/>
        <w:rPr>
          <w:b/>
          <w:sz w:val="28"/>
          <w:szCs w:val="28"/>
        </w:rPr>
      </w:pPr>
      <w:r w:rsidRPr="000F48C3">
        <w:rPr>
          <w:b/>
          <w:sz w:val="28"/>
          <w:szCs w:val="28"/>
        </w:rPr>
        <w:t xml:space="preserve">«О </w:t>
      </w:r>
      <w:r w:rsidR="00695C1E">
        <w:rPr>
          <w:b/>
          <w:sz w:val="28"/>
          <w:szCs w:val="28"/>
        </w:rPr>
        <w:t xml:space="preserve">ГОСУДАРСТВЕННОМ </w:t>
      </w:r>
      <w:r w:rsidRPr="000F48C3">
        <w:rPr>
          <w:b/>
          <w:sz w:val="28"/>
          <w:szCs w:val="28"/>
        </w:rPr>
        <w:t xml:space="preserve">РЕГУЛИРОВАНИИ </w:t>
      </w:r>
      <w:r w:rsidR="00695C1E">
        <w:rPr>
          <w:b/>
          <w:sz w:val="28"/>
          <w:szCs w:val="28"/>
        </w:rPr>
        <w:t>ОБЕСПЕЧЕНИЯ ПЛОДОРОДИЯ ЗЕМЕЛЬ СЕЛЬСКОХОЗЯЙСТВЕННОГО НАЗНАЧЕНИЯ</w:t>
      </w:r>
    </w:p>
    <w:p w:rsidR="00F9630A" w:rsidRPr="002F5908" w:rsidRDefault="00F9630A" w:rsidP="00F9630A">
      <w:pPr>
        <w:jc w:val="center"/>
        <w:rPr>
          <w:b/>
          <w:caps/>
          <w:sz w:val="28"/>
          <w:szCs w:val="28"/>
        </w:rPr>
      </w:pPr>
      <w:r w:rsidRPr="002F5908">
        <w:rPr>
          <w:b/>
          <w:caps/>
          <w:sz w:val="28"/>
          <w:szCs w:val="28"/>
        </w:rPr>
        <w:t>В РОСТОВСКОЙ ОБЛАСТИ</w:t>
      </w:r>
      <w:r>
        <w:rPr>
          <w:b/>
          <w:caps/>
          <w:sz w:val="28"/>
          <w:szCs w:val="28"/>
        </w:rPr>
        <w:t>»</w:t>
      </w:r>
      <w:r w:rsidRPr="002F5908">
        <w:rPr>
          <w:b/>
          <w:caps/>
          <w:sz w:val="28"/>
          <w:szCs w:val="28"/>
        </w:rPr>
        <w:t xml:space="preserve"> </w:t>
      </w:r>
    </w:p>
    <w:p w:rsidR="00DC494C" w:rsidRPr="002F5908" w:rsidRDefault="00DC494C" w:rsidP="00022D0A">
      <w:pPr>
        <w:jc w:val="center"/>
        <w:rPr>
          <w:b/>
          <w:caps/>
          <w:sz w:val="28"/>
          <w:szCs w:val="28"/>
        </w:rPr>
      </w:pPr>
    </w:p>
    <w:p w:rsidR="00BD7A4E" w:rsidRDefault="00BD7A4E" w:rsidP="00BD7A4E">
      <w:pPr>
        <w:spacing w:line="168" w:lineRule="auto"/>
        <w:contextualSpacing/>
        <w:jc w:val="center"/>
        <w:rPr>
          <w:b/>
          <w:sz w:val="28"/>
          <w:szCs w:val="28"/>
        </w:rPr>
      </w:pPr>
    </w:p>
    <w:p w:rsidR="00BD7A4E" w:rsidRPr="00257826" w:rsidRDefault="00BD7A4E" w:rsidP="00BD7A4E">
      <w:pPr>
        <w:rPr>
          <w:b/>
          <w:sz w:val="28"/>
          <w:szCs w:val="28"/>
        </w:rPr>
      </w:pPr>
      <w:r w:rsidRPr="00257826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 xml:space="preserve">   </w:t>
      </w:r>
      <w:r w:rsidRPr="00257826">
        <w:rPr>
          <w:b/>
          <w:sz w:val="28"/>
          <w:szCs w:val="28"/>
        </w:rPr>
        <w:t xml:space="preserve">  Принят </w:t>
      </w:r>
    </w:p>
    <w:p w:rsidR="00BD7A4E" w:rsidRPr="00F761E5" w:rsidRDefault="00BD7A4E" w:rsidP="00BD7A4E">
      <w:pPr>
        <w:rPr>
          <w:b/>
          <w:sz w:val="28"/>
          <w:szCs w:val="28"/>
        </w:rPr>
      </w:pPr>
      <w:r w:rsidRPr="00F761E5">
        <w:rPr>
          <w:b/>
          <w:sz w:val="28"/>
          <w:szCs w:val="28"/>
        </w:rPr>
        <w:t>Законодательным Собранием                                «____»_________ 20</w:t>
      </w:r>
      <w:r w:rsidR="00F9630A">
        <w:rPr>
          <w:b/>
          <w:sz w:val="28"/>
          <w:szCs w:val="28"/>
        </w:rPr>
        <w:t>2</w:t>
      </w:r>
      <w:r w:rsidR="00E56EC6">
        <w:rPr>
          <w:b/>
          <w:sz w:val="28"/>
          <w:szCs w:val="28"/>
        </w:rPr>
        <w:t>5</w:t>
      </w:r>
      <w:r w:rsidRPr="00F761E5">
        <w:rPr>
          <w:b/>
          <w:sz w:val="28"/>
          <w:szCs w:val="28"/>
        </w:rPr>
        <w:t xml:space="preserve"> года</w:t>
      </w:r>
    </w:p>
    <w:p w:rsidR="005F680B" w:rsidRDefault="005F680B" w:rsidP="00364312">
      <w:pPr>
        <w:spacing w:after="240" w:line="360" w:lineRule="auto"/>
        <w:ind w:firstLine="709"/>
        <w:rPr>
          <w:b/>
          <w:sz w:val="28"/>
          <w:szCs w:val="28"/>
        </w:rPr>
      </w:pPr>
    </w:p>
    <w:p w:rsidR="00BD7A4E" w:rsidRPr="00F761E5" w:rsidRDefault="00BD7A4E" w:rsidP="00DC4471">
      <w:pPr>
        <w:spacing w:after="240"/>
        <w:ind w:firstLine="709"/>
        <w:rPr>
          <w:b/>
          <w:sz w:val="28"/>
          <w:szCs w:val="28"/>
        </w:rPr>
      </w:pPr>
      <w:r w:rsidRPr="00F761E5">
        <w:rPr>
          <w:b/>
          <w:sz w:val="28"/>
          <w:szCs w:val="28"/>
        </w:rPr>
        <w:t>Статья 1</w:t>
      </w:r>
    </w:p>
    <w:p w:rsidR="007671F9" w:rsidRDefault="007671F9" w:rsidP="00FA23D5">
      <w:pPr>
        <w:ind w:firstLine="720"/>
        <w:jc w:val="both"/>
        <w:rPr>
          <w:sz w:val="28"/>
          <w:szCs w:val="28"/>
        </w:rPr>
      </w:pPr>
      <w:r w:rsidRPr="007E0FBB">
        <w:rPr>
          <w:sz w:val="28"/>
          <w:szCs w:val="28"/>
        </w:rPr>
        <w:t>Внести в Областно</w:t>
      </w:r>
      <w:r w:rsidR="00E56EC6">
        <w:rPr>
          <w:sz w:val="28"/>
          <w:szCs w:val="28"/>
        </w:rPr>
        <w:t>й</w:t>
      </w:r>
      <w:r w:rsidRPr="007E0FBB">
        <w:rPr>
          <w:sz w:val="28"/>
          <w:szCs w:val="28"/>
        </w:rPr>
        <w:t xml:space="preserve"> закон от </w:t>
      </w:r>
      <w:r w:rsidR="00695C1E">
        <w:rPr>
          <w:sz w:val="28"/>
          <w:szCs w:val="28"/>
        </w:rPr>
        <w:t>14 января</w:t>
      </w:r>
      <w:r w:rsidRPr="007E0FBB">
        <w:rPr>
          <w:sz w:val="28"/>
          <w:szCs w:val="28"/>
        </w:rPr>
        <w:t xml:space="preserve"> 200</w:t>
      </w:r>
      <w:r w:rsidR="00695C1E">
        <w:rPr>
          <w:sz w:val="28"/>
          <w:szCs w:val="28"/>
        </w:rPr>
        <w:t>8</w:t>
      </w:r>
      <w:r w:rsidRPr="007E0FBB">
        <w:rPr>
          <w:sz w:val="28"/>
          <w:szCs w:val="28"/>
        </w:rPr>
        <w:t xml:space="preserve"> года № </w:t>
      </w:r>
      <w:r w:rsidR="00695C1E">
        <w:rPr>
          <w:sz w:val="28"/>
          <w:szCs w:val="28"/>
        </w:rPr>
        <w:t>858</w:t>
      </w:r>
      <w:r w:rsidRPr="007E0FBB">
        <w:rPr>
          <w:sz w:val="28"/>
          <w:szCs w:val="28"/>
        </w:rPr>
        <w:t xml:space="preserve">-ЗС </w:t>
      </w:r>
      <w:r w:rsidR="00C5021C">
        <w:rPr>
          <w:sz w:val="28"/>
          <w:szCs w:val="28"/>
        </w:rPr>
        <w:br/>
      </w:r>
      <w:r w:rsidRPr="007E0FBB">
        <w:rPr>
          <w:sz w:val="28"/>
          <w:szCs w:val="28"/>
        </w:rPr>
        <w:t xml:space="preserve">«О </w:t>
      </w:r>
      <w:r w:rsidR="00695C1E">
        <w:rPr>
          <w:sz w:val="28"/>
          <w:szCs w:val="28"/>
        </w:rPr>
        <w:t xml:space="preserve">государственном </w:t>
      </w:r>
      <w:r w:rsidRPr="007E0FBB">
        <w:rPr>
          <w:sz w:val="28"/>
          <w:szCs w:val="28"/>
        </w:rPr>
        <w:t xml:space="preserve">регулировании </w:t>
      </w:r>
      <w:r w:rsidR="00695C1E">
        <w:rPr>
          <w:sz w:val="28"/>
          <w:szCs w:val="28"/>
        </w:rPr>
        <w:t xml:space="preserve">обеспечения плодородия </w:t>
      </w:r>
      <w:r w:rsidRPr="007E0FBB">
        <w:rPr>
          <w:sz w:val="28"/>
          <w:szCs w:val="28"/>
        </w:rPr>
        <w:t>земель</w:t>
      </w:r>
      <w:r w:rsidR="00695C1E">
        <w:rPr>
          <w:sz w:val="28"/>
          <w:szCs w:val="28"/>
        </w:rPr>
        <w:t xml:space="preserve"> сельскохозяйственного назначения</w:t>
      </w:r>
      <w:r w:rsidRPr="007E0FBB">
        <w:rPr>
          <w:sz w:val="28"/>
          <w:szCs w:val="28"/>
        </w:rPr>
        <w:t xml:space="preserve"> в Ростовской области» </w:t>
      </w:r>
      <w:r w:rsidR="00E56EC6">
        <w:rPr>
          <w:sz w:val="28"/>
          <w:szCs w:val="28"/>
        </w:rPr>
        <w:t xml:space="preserve">следующие </w:t>
      </w:r>
      <w:r w:rsidRPr="007E0FBB">
        <w:rPr>
          <w:sz w:val="28"/>
          <w:szCs w:val="28"/>
        </w:rPr>
        <w:t>изменени</w:t>
      </w:r>
      <w:r w:rsidR="00E56EC6">
        <w:rPr>
          <w:sz w:val="28"/>
          <w:szCs w:val="28"/>
        </w:rPr>
        <w:t>я</w:t>
      </w:r>
      <w:r w:rsidRPr="007671F9">
        <w:rPr>
          <w:sz w:val="28"/>
          <w:szCs w:val="28"/>
        </w:rPr>
        <w:t>:</w:t>
      </w:r>
    </w:p>
    <w:p w:rsidR="00A072C1" w:rsidRDefault="006966B8" w:rsidP="00FA23D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A072C1">
        <w:rPr>
          <w:sz w:val="28"/>
          <w:szCs w:val="28"/>
        </w:rPr>
        <w:t xml:space="preserve">пункт 5 </w:t>
      </w:r>
      <w:r w:rsidR="00721CCC">
        <w:rPr>
          <w:sz w:val="28"/>
          <w:szCs w:val="28"/>
        </w:rPr>
        <w:t xml:space="preserve">статьи 5 </w:t>
      </w:r>
      <w:r w:rsidR="00A072C1">
        <w:rPr>
          <w:sz w:val="28"/>
          <w:szCs w:val="28"/>
        </w:rPr>
        <w:t>признать утратившим силу;</w:t>
      </w:r>
    </w:p>
    <w:p w:rsidR="006966B8" w:rsidRDefault="00FA23D5" w:rsidP="00FA23D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в статье 8:</w:t>
      </w:r>
    </w:p>
    <w:p w:rsidR="00FA23D5" w:rsidRDefault="00FA23D5" w:rsidP="00FA23D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в наименовании слова «собственников земельных участков, землевладельцев, землепользователей и арендаторов» заменить словом «правообладателей»;</w:t>
      </w:r>
    </w:p>
    <w:p w:rsidR="00FA23D5" w:rsidRDefault="00FA23D5" w:rsidP="00FA23D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 абзаце первом слова «</w:t>
      </w:r>
      <w:r w:rsidR="0075643B">
        <w:rPr>
          <w:sz w:val="28"/>
          <w:szCs w:val="28"/>
        </w:rPr>
        <w:t>Со</w:t>
      </w:r>
      <w:r>
        <w:rPr>
          <w:sz w:val="28"/>
          <w:szCs w:val="28"/>
        </w:rPr>
        <w:t>бственники земельных участков, землевладельцы, землепользователи и арендаторы» заменить словом «</w:t>
      </w:r>
      <w:r w:rsidR="0075643B">
        <w:rPr>
          <w:sz w:val="28"/>
          <w:szCs w:val="28"/>
        </w:rPr>
        <w:t>П</w:t>
      </w:r>
      <w:r>
        <w:rPr>
          <w:sz w:val="28"/>
          <w:szCs w:val="28"/>
        </w:rPr>
        <w:t>равообладатели»;</w:t>
      </w:r>
    </w:p>
    <w:p w:rsidR="00FA23D5" w:rsidRDefault="00FA23D5" w:rsidP="00FA23D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в) пункт 1 изложить в следующей редакции:</w:t>
      </w:r>
    </w:p>
    <w:p w:rsidR="00FA23D5" w:rsidRDefault="00FA23D5" w:rsidP="00FA2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«1) получать в установленном порядке из Единой федеральной государственной информационной системы о землях сельскохозяйственного назначения и землях, используемых или предоставленных для ведения сельского хозяйства в составе земель иных категор</w:t>
      </w:r>
      <w:r w:rsidR="00AE4377">
        <w:rPr>
          <w:sz w:val="28"/>
          <w:szCs w:val="28"/>
        </w:rPr>
        <w:t>ий</w:t>
      </w:r>
      <w:r>
        <w:rPr>
          <w:sz w:val="28"/>
          <w:szCs w:val="28"/>
        </w:rPr>
        <w:t xml:space="preserve">, информацию о земельных участках </w:t>
      </w:r>
      <w:r>
        <w:rPr>
          <w:sz w:val="28"/>
          <w:szCs w:val="28"/>
        </w:rPr>
        <w:br/>
        <w:t>из состава земель сельскохозяйственного назначения и из состава земель иных категорий, используемых или предоставленных для ведения сельского хозяйства, правообладателями которых они являются;</w:t>
      </w:r>
      <w:r w:rsidR="00C36FAA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611BA9" w:rsidRDefault="00611BA9" w:rsidP="00FA2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97FD4" w:rsidRDefault="00F97FD4" w:rsidP="00C36F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12CF7" w:rsidRDefault="00FA23D5" w:rsidP="00C36F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C36FAA">
        <w:rPr>
          <w:sz w:val="28"/>
          <w:szCs w:val="28"/>
        </w:rPr>
        <w:t>пункт 2</w:t>
      </w:r>
      <w:r w:rsidR="00C36FAA" w:rsidRPr="00C36FAA">
        <w:rPr>
          <w:sz w:val="28"/>
          <w:szCs w:val="28"/>
          <w:vertAlign w:val="superscript"/>
        </w:rPr>
        <w:t>2</w:t>
      </w:r>
      <w:r w:rsidR="00C36FAA">
        <w:rPr>
          <w:sz w:val="28"/>
          <w:szCs w:val="28"/>
        </w:rPr>
        <w:t xml:space="preserve"> </w:t>
      </w:r>
      <w:r w:rsidR="009E798C">
        <w:rPr>
          <w:sz w:val="28"/>
          <w:szCs w:val="28"/>
        </w:rPr>
        <w:t>изложить в следующей редакции:</w:t>
      </w:r>
    </w:p>
    <w:p w:rsidR="009E798C" w:rsidRDefault="009E798C" w:rsidP="00C36F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</w:t>
      </w:r>
      <w:r w:rsidRPr="009E798C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) представлять в федеральное государственное бюджетное учреждение, подведомственное федеральному органу исполнительной власти, осуществляющему функции по выработке государственной политики </w:t>
      </w:r>
      <w:r w:rsidR="00771CCB">
        <w:rPr>
          <w:sz w:val="28"/>
          <w:szCs w:val="28"/>
        </w:rPr>
        <w:br/>
      </w:r>
      <w:r>
        <w:rPr>
          <w:sz w:val="28"/>
          <w:szCs w:val="28"/>
        </w:rPr>
        <w:t>и нормативно-правовому регулированию в сфере использования и охраны земель сельскохозяйственного назначения, сведения об использовании и о состоянии земель сельскохозяйственного назначения, в том числе о результатах проведенных ими почвенных, геоботанических и других обследований земель сельскохозяйственного назначения</w:t>
      </w:r>
      <w:r w:rsidR="00D5289F">
        <w:rPr>
          <w:sz w:val="28"/>
          <w:szCs w:val="28"/>
        </w:rPr>
        <w:t>;»;</w:t>
      </w:r>
    </w:p>
    <w:p w:rsidR="00C36FAA" w:rsidRDefault="00C36FAA" w:rsidP="00C36FA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 в статье 9:</w:t>
      </w:r>
    </w:p>
    <w:p w:rsidR="00C36FAA" w:rsidRDefault="00C36FAA" w:rsidP="00C36FA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в наименовании слова «собственников земельных участков, землевладельцев, землепользователей и арендаторов» заменить словом «правообладателей»;</w:t>
      </w:r>
    </w:p>
    <w:p w:rsidR="00C36FAA" w:rsidRDefault="0075643B" w:rsidP="00C36FA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 абзаце первом слова «С</w:t>
      </w:r>
      <w:r w:rsidR="00C36FAA">
        <w:rPr>
          <w:sz w:val="28"/>
          <w:szCs w:val="28"/>
        </w:rPr>
        <w:t>обственники земельных участков, землевладельцы, землепользователи и арендаторы» заменить словом «</w:t>
      </w:r>
      <w:r>
        <w:rPr>
          <w:sz w:val="28"/>
          <w:szCs w:val="28"/>
        </w:rPr>
        <w:t>П</w:t>
      </w:r>
      <w:r w:rsidR="00C36FAA">
        <w:rPr>
          <w:sz w:val="28"/>
          <w:szCs w:val="28"/>
        </w:rPr>
        <w:t>равообладатели»;</w:t>
      </w:r>
    </w:p>
    <w:p w:rsidR="00FA23D5" w:rsidRDefault="00C36FAA" w:rsidP="00FA23D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в пункте 4 </w:t>
      </w:r>
      <w:r w:rsidR="000F07C5">
        <w:rPr>
          <w:sz w:val="28"/>
          <w:szCs w:val="28"/>
        </w:rPr>
        <w:t>слова «агропромышленного комплекса» заменить словами «использования и охраны земель се</w:t>
      </w:r>
      <w:r w:rsidR="00AE4377">
        <w:rPr>
          <w:sz w:val="28"/>
          <w:szCs w:val="28"/>
        </w:rPr>
        <w:t>льскохозяйственного назначения».</w:t>
      </w:r>
    </w:p>
    <w:p w:rsidR="007671F9" w:rsidRPr="00734E06" w:rsidRDefault="007671F9" w:rsidP="00DC4471">
      <w:pPr>
        <w:spacing w:before="240" w:after="240"/>
        <w:ind w:firstLine="720"/>
        <w:jc w:val="both"/>
        <w:rPr>
          <w:b/>
          <w:sz w:val="28"/>
          <w:szCs w:val="28"/>
        </w:rPr>
      </w:pPr>
      <w:r w:rsidRPr="00734E0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55133F" w:rsidRDefault="0055133F" w:rsidP="00DC4471">
      <w:pPr>
        <w:pStyle w:val="a9"/>
        <w:autoSpaceDE w:val="0"/>
        <w:autoSpaceDN w:val="0"/>
        <w:adjustRightInd w:val="0"/>
        <w:ind w:left="0"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BD7A4E" w:rsidRPr="00552974" w:rsidRDefault="00BD7A4E" w:rsidP="00DC4471">
      <w:pPr>
        <w:pStyle w:val="a9"/>
        <w:autoSpaceDE w:val="0"/>
        <w:autoSpaceDN w:val="0"/>
        <w:adjustRightInd w:val="0"/>
        <w:ind w:left="0" w:firstLine="851"/>
        <w:jc w:val="both"/>
        <w:outlineLvl w:val="0"/>
        <w:rPr>
          <w:sz w:val="28"/>
          <w:szCs w:val="28"/>
        </w:rPr>
      </w:pPr>
    </w:p>
    <w:p w:rsidR="00AC7C76" w:rsidRDefault="00AC7C76" w:rsidP="00DC4471">
      <w:pPr>
        <w:ind w:firstLine="720"/>
        <w:jc w:val="both"/>
        <w:rPr>
          <w:sz w:val="28"/>
          <w:szCs w:val="28"/>
        </w:rPr>
      </w:pPr>
    </w:p>
    <w:p w:rsidR="00D9778B" w:rsidRPr="00552974" w:rsidRDefault="00D9778B" w:rsidP="00DC4471">
      <w:pPr>
        <w:ind w:firstLine="720"/>
        <w:jc w:val="both"/>
        <w:rPr>
          <w:sz w:val="28"/>
          <w:szCs w:val="28"/>
        </w:rPr>
      </w:pPr>
    </w:p>
    <w:p w:rsidR="00AE4377" w:rsidRDefault="0075643B" w:rsidP="00DC4471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Временно и</w:t>
      </w:r>
      <w:r w:rsidR="00AE4377">
        <w:rPr>
          <w:sz w:val="28"/>
          <w:szCs w:val="28"/>
        </w:rPr>
        <w:t>сполняющий обязанности</w:t>
      </w:r>
    </w:p>
    <w:p w:rsidR="00836ED2" w:rsidRDefault="00AE4377" w:rsidP="00DC4471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5643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Губернатора </w:t>
      </w:r>
      <w:r w:rsidR="00BD7A4E" w:rsidRPr="00552974">
        <w:rPr>
          <w:sz w:val="28"/>
          <w:szCs w:val="28"/>
        </w:rPr>
        <w:t>Ростовской области                                                       Ю.</w:t>
      </w:r>
      <w:r>
        <w:rPr>
          <w:sz w:val="28"/>
          <w:szCs w:val="28"/>
        </w:rPr>
        <w:t>Б. Слюсарь</w:t>
      </w:r>
    </w:p>
    <w:p w:rsidR="00836ED2" w:rsidRPr="00836ED2" w:rsidRDefault="00836ED2" w:rsidP="00836ED2">
      <w:pPr>
        <w:rPr>
          <w:sz w:val="28"/>
          <w:szCs w:val="28"/>
        </w:rPr>
      </w:pPr>
    </w:p>
    <w:p w:rsidR="002744B8" w:rsidRDefault="002744B8" w:rsidP="00836ED2"/>
    <w:p w:rsidR="008307DE" w:rsidRDefault="008307DE" w:rsidP="00836ED2"/>
    <w:p w:rsidR="008307DE" w:rsidRDefault="008307DE" w:rsidP="00836ED2"/>
    <w:p w:rsidR="008307DE" w:rsidRDefault="008307DE" w:rsidP="00836ED2"/>
    <w:p w:rsidR="00DC4471" w:rsidRDefault="00DC4471" w:rsidP="00836ED2"/>
    <w:p w:rsidR="00DC4471" w:rsidRDefault="00DC4471" w:rsidP="00836ED2"/>
    <w:p w:rsidR="00B4190A" w:rsidRDefault="00B4190A" w:rsidP="00836ED2"/>
    <w:p w:rsidR="00B4190A" w:rsidRDefault="00B4190A" w:rsidP="00836ED2"/>
    <w:p w:rsidR="00B4190A" w:rsidRDefault="00B4190A" w:rsidP="00836ED2"/>
    <w:p w:rsidR="00B4190A" w:rsidRDefault="00B4190A" w:rsidP="00836ED2"/>
    <w:p w:rsidR="00DD37B4" w:rsidRDefault="00DD37B4" w:rsidP="00836ED2">
      <w:bookmarkStart w:id="0" w:name="_GoBack"/>
      <w:bookmarkEnd w:id="0"/>
    </w:p>
    <w:p w:rsidR="00F97FD4" w:rsidRDefault="00F97FD4" w:rsidP="00836ED2"/>
    <w:p w:rsidR="00DD37B4" w:rsidRDefault="00DD37B4" w:rsidP="00836ED2"/>
    <w:p w:rsidR="00DD37B4" w:rsidRDefault="00DD37B4" w:rsidP="00836ED2"/>
    <w:p w:rsidR="00AE4377" w:rsidRDefault="0075643B" w:rsidP="00836ED2">
      <w:r>
        <w:t>Первый заместитель</w:t>
      </w:r>
      <w:r w:rsidR="00AE4377">
        <w:t xml:space="preserve"> м</w:t>
      </w:r>
      <w:r w:rsidR="00836ED2" w:rsidRPr="00836ED2">
        <w:t>инистр</w:t>
      </w:r>
      <w:r w:rsidR="00AE4377">
        <w:t>а</w:t>
      </w:r>
      <w:r w:rsidR="00836ED2" w:rsidRPr="00836ED2">
        <w:t xml:space="preserve"> </w:t>
      </w:r>
    </w:p>
    <w:p w:rsidR="00E93B57" w:rsidRDefault="00836ED2" w:rsidP="00836ED2">
      <w:r w:rsidRPr="00836ED2">
        <w:t xml:space="preserve">сельского хозяйства и продовольствия </w:t>
      </w:r>
    </w:p>
    <w:p w:rsidR="00BD7A4E" w:rsidRPr="00836ED2" w:rsidRDefault="00836ED2" w:rsidP="00836ED2">
      <w:r w:rsidRPr="00836ED2">
        <w:t>Ростовской области</w:t>
      </w:r>
      <w:r>
        <w:tab/>
      </w:r>
      <w:r>
        <w:tab/>
      </w:r>
      <w:r w:rsidR="00E93B57">
        <w:tab/>
      </w:r>
      <w:r w:rsidR="00E93B57">
        <w:tab/>
      </w:r>
      <w:r w:rsidR="00E93B57">
        <w:tab/>
      </w:r>
      <w:r w:rsidR="00E93B57">
        <w:tab/>
      </w:r>
      <w:r w:rsidR="00E93B57">
        <w:tab/>
      </w:r>
      <w:r w:rsidR="00E93B57">
        <w:tab/>
      </w:r>
      <w:r w:rsidR="00E93B57">
        <w:tab/>
        <w:t xml:space="preserve">  </w:t>
      </w:r>
      <w:r w:rsidR="00AE4377">
        <w:t xml:space="preserve">     О.П. Горбанева</w:t>
      </w:r>
    </w:p>
    <w:sectPr w:rsidR="00BD7A4E" w:rsidRPr="00836ED2" w:rsidSect="00D7746A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709" w:right="567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5DC" w:rsidRDefault="00D345DC">
      <w:r>
        <w:separator/>
      </w:r>
    </w:p>
  </w:endnote>
  <w:endnote w:type="continuationSeparator" w:id="0">
    <w:p w:rsidR="00D345DC" w:rsidRDefault="00D34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2C1" w:rsidRDefault="00A072C1" w:rsidP="00F25F06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2C1" w:rsidRDefault="00A072C1" w:rsidP="00F25F0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5DC" w:rsidRDefault="00D345DC">
      <w:r>
        <w:separator/>
      </w:r>
    </w:p>
  </w:footnote>
  <w:footnote w:type="continuationSeparator" w:id="0">
    <w:p w:rsidR="00D345DC" w:rsidRDefault="00D345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2C1" w:rsidRDefault="00A072C1" w:rsidP="00612FF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1C30">
      <w:rPr>
        <w:rStyle w:val="a5"/>
        <w:noProof/>
      </w:rPr>
      <w:t>2</w:t>
    </w:r>
    <w:r>
      <w:rPr>
        <w:rStyle w:val="a5"/>
      </w:rPr>
      <w:fldChar w:fldCharType="end"/>
    </w:r>
  </w:p>
  <w:p w:rsidR="00A072C1" w:rsidRDefault="00A072C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746A" w:rsidRDefault="00D7746A">
    <w:pPr>
      <w:pStyle w:val="a3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D726D"/>
    <w:multiLevelType w:val="hybridMultilevel"/>
    <w:tmpl w:val="E5DE0BCA"/>
    <w:lvl w:ilvl="0" w:tplc="30CA3F5A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1482345"/>
    <w:multiLevelType w:val="hybridMultilevel"/>
    <w:tmpl w:val="3FEC9898"/>
    <w:lvl w:ilvl="0" w:tplc="40BCE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030895"/>
    <w:multiLevelType w:val="multilevel"/>
    <w:tmpl w:val="DF0C5430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4CD598B"/>
    <w:multiLevelType w:val="hybridMultilevel"/>
    <w:tmpl w:val="B784EE0E"/>
    <w:lvl w:ilvl="0" w:tplc="6DC493C6">
      <w:start w:val="8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F5D2249"/>
    <w:multiLevelType w:val="hybridMultilevel"/>
    <w:tmpl w:val="884E9C80"/>
    <w:lvl w:ilvl="0" w:tplc="7D5A697E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872098F"/>
    <w:multiLevelType w:val="hybridMultilevel"/>
    <w:tmpl w:val="CF267952"/>
    <w:lvl w:ilvl="0" w:tplc="A0E88182">
      <w:start w:val="1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4E334C17"/>
    <w:multiLevelType w:val="hybridMultilevel"/>
    <w:tmpl w:val="FA4CBD6C"/>
    <w:lvl w:ilvl="0" w:tplc="815E7354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E9C6AC5"/>
    <w:multiLevelType w:val="hybridMultilevel"/>
    <w:tmpl w:val="FE58419C"/>
    <w:lvl w:ilvl="0" w:tplc="8E0E1966">
      <w:start w:val="8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28B6FED"/>
    <w:multiLevelType w:val="hybridMultilevel"/>
    <w:tmpl w:val="E64ECF58"/>
    <w:lvl w:ilvl="0" w:tplc="CF0A540C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4627A67"/>
    <w:multiLevelType w:val="hybridMultilevel"/>
    <w:tmpl w:val="B3C8A11A"/>
    <w:lvl w:ilvl="0" w:tplc="9480861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E905BC3"/>
    <w:multiLevelType w:val="hybridMultilevel"/>
    <w:tmpl w:val="B538D90A"/>
    <w:lvl w:ilvl="0" w:tplc="7C401F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3386EAE"/>
    <w:multiLevelType w:val="hybridMultilevel"/>
    <w:tmpl w:val="B43CFD3E"/>
    <w:lvl w:ilvl="0" w:tplc="882C9774">
      <w:start w:val="10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73792F8C"/>
    <w:multiLevelType w:val="hybridMultilevel"/>
    <w:tmpl w:val="99DE88C4"/>
    <w:lvl w:ilvl="0" w:tplc="2B8035F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9"/>
  </w:num>
  <w:num w:numId="2">
    <w:abstractNumId w:val="12"/>
  </w:num>
  <w:num w:numId="3">
    <w:abstractNumId w:val="8"/>
  </w:num>
  <w:num w:numId="4">
    <w:abstractNumId w:val="4"/>
  </w:num>
  <w:num w:numId="5">
    <w:abstractNumId w:val="0"/>
  </w:num>
  <w:num w:numId="6">
    <w:abstractNumId w:val="3"/>
  </w:num>
  <w:num w:numId="7">
    <w:abstractNumId w:val="6"/>
  </w:num>
  <w:num w:numId="8">
    <w:abstractNumId w:val="7"/>
  </w:num>
  <w:num w:numId="9">
    <w:abstractNumId w:val="11"/>
  </w:num>
  <w:num w:numId="10">
    <w:abstractNumId w:val="5"/>
  </w:num>
  <w:num w:numId="11">
    <w:abstractNumId w:val="2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doNotHyphenateCaps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PrinterMetric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2F65"/>
    <w:rsid w:val="00000F76"/>
    <w:rsid w:val="000020F4"/>
    <w:rsid w:val="00017109"/>
    <w:rsid w:val="000228A9"/>
    <w:rsid w:val="00022D0A"/>
    <w:rsid w:val="00040BF7"/>
    <w:rsid w:val="00047577"/>
    <w:rsid w:val="0005157C"/>
    <w:rsid w:val="000608E5"/>
    <w:rsid w:val="00061C34"/>
    <w:rsid w:val="00061F14"/>
    <w:rsid w:val="000623A8"/>
    <w:rsid w:val="00062BB9"/>
    <w:rsid w:val="000672FC"/>
    <w:rsid w:val="00077898"/>
    <w:rsid w:val="000853C9"/>
    <w:rsid w:val="00090590"/>
    <w:rsid w:val="00090F95"/>
    <w:rsid w:val="00091D01"/>
    <w:rsid w:val="000A102D"/>
    <w:rsid w:val="000B330E"/>
    <w:rsid w:val="000B50CC"/>
    <w:rsid w:val="000B60F0"/>
    <w:rsid w:val="000C1036"/>
    <w:rsid w:val="000C1281"/>
    <w:rsid w:val="000C1E17"/>
    <w:rsid w:val="000C6171"/>
    <w:rsid w:val="000D2991"/>
    <w:rsid w:val="000D436B"/>
    <w:rsid w:val="000E1079"/>
    <w:rsid w:val="000E1436"/>
    <w:rsid w:val="000E1853"/>
    <w:rsid w:val="000E655B"/>
    <w:rsid w:val="000E713A"/>
    <w:rsid w:val="000F07C5"/>
    <w:rsid w:val="000F127C"/>
    <w:rsid w:val="000F2219"/>
    <w:rsid w:val="000F2EE5"/>
    <w:rsid w:val="000F48C3"/>
    <w:rsid w:val="000F5EDE"/>
    <w:rsid w:val="000F6D3B"/>
    <w:rsid w:val="001057B9"/>
    <w:rsid w:val="001111C4"/>
    <w:rsid w:val="00112641"/>
    <w:rsid w:val="00122B3E"/>
    <w:rsid w:val="00126912"/>
    <w:rsid w:val="00137737"/>
    <w:rsid w:val="001502F5"/>
    <w:rsid w:val="001539D1"/>
    <w:rsid w:val="00160729"/>
    <w:rsid w:val="0017042E"/>
    <w:rsid w:val="001742CE"/>
    <w:rsid w:val="00177409"/>
    <w:rsid w:val="0018302E"/>
    <w:rsid w:val="00183A74"/>
    <w:rsid w:val="00194D01"/>
    <w:rsid w:val="001957A7"/>
    <w:rsid w:val="00197A1C"/>
    <w:rsid w:val="001A4E5F"/>
    <w:rsid w:val="001B0D4A"/>
    <w:rsid w:val="001B2820"/>
    <w:rsid w:val="001B6164"/>
    <w:rsid w:val="001C57FA"/>
    <w:rsid w:val="001D6109"/>
    <w:rsid w:val="001D76D6"/>
    <w:rsid w:val="001D7834"/>
    <w:rsid w:val="001E1E19"/>
    <w:rsid w:val="001F54F6"/>
    <w:rsid w:val="00200BB4"/>
    <w:rsid w:val="00206AFA"/>
    <w:rsid w:val="00207CF4"/>
    <w:rsid w:val="002104B8"/>
    <w:rsid w:val="00224068"/>
    <w:rsid w:val="00224EFC"/>
    <w:rsid w:val="00225E42"/>
    <w:rsid w:val="002271AC"/>
    <w:rsid w:val="00227CA6"/>
    <w:rsid w:val="00233C4F"/>
    <w:rsid w:val="0023625A"/>
    <w:rsid w:val="002404AC"/>
    <w:rsid w:val="00240E06"/>
    <w:rsid w:val="00242EF3"/>
    <w:rsid w:val="0024410C"/>
    <w:rsid w:val="0024648E"/>
    <w:rsid w:val="00254AB7"/>
    <w:rsid w:val="00263B77"/>
    <w:rsid w:val="00265FD2"/>
    <w:rsid w:val="002722DA"/>
    <w:rsid w:val="002744B8"/>
    <w:rsid w:val="0027550A"/>
    <w:rsid w:val="00287430"/>
    <w:rsid w:val="00290286"/>
    <w:rsid w:val="0029247D"/>
    <w:rsid w:val="00292565"/>
    <w:rsid w:val="002A251F"/>
    <w:rsid w:val="002A340B"/>
    <w:rsid w:val="002A469E"/>
    <w:rsid w:val="002A4912"/>
    <w:rsid w:val="002A7733"/>
    <w:rsid w:val="002A7A92"/>
    <w:rsid w:val="002B000A"/>
    <w:rsid w:val="002B12FE"/>
    <w:rsid w:val="002B146F"/>
    <w:rsid w:val="002B16CF"/>
    <w:rsid w:val="002B5332"/>
    <w:rsid w:val="002B5F15"/>
    <w:rsid w:val="002C132A"/>
    <w:rsid w:val="002C13CA"/>
    <w:rsid w:val="002C571D"/>
    <w:rsid w:val="002C70FB"/>
    <w:rsid w:val="002D201C"/>
    <w:rsid w:val="002E52E2"/>
    <w:rsid w:val="002E6681"/>
    <w:rsid w:val="002F5908"/>
    <w:rsid w:val="003148E9"/>
    <w:rsid w:val="00320DDD"/>
    <w:rsid w:val="00325119"/>
    <w:rsid w:val="00325772"/>
    <w:rsid w:val="0033080A"/>
    <w:rsid w:val="00333708"/>
    <w:rsid w:val="003371A8"/>
    <w:rsid w:val="003407E6"/>
    <w:rsid w:val="00341683"/>
    <w:rsid w:val="00346D93"/>
    <w:rsid w:val="00356F00"/>
    <w:rsid w:val="00360272"/>
    <w:rsid w:val="00364312"/>
    <w:rsid w:val="0036658D"/>
    <w:rsid w:val="00366E51"/>
    <w:rsid w:val="0037036C"/>
    <w:rsid w:val="00380420"/>
    <w:rsid w:val="00386055"/>
    <w:rsid w:val="00390DD1"/>
    <w:rsid w:val="00393764"/>
    <w:rsid w:val="00394494"/>
    <w:rsid w:val="0039462C"/>
    <w:rsid w:val="00397D19"/>
    <w:rsid w:val="003A1381"/>
    <w:rsid w:val="003A2165"/>
    <w:rsid w:val="003A3DD4"/>
    <w:rsid w:val="003A725D"/>
    <w:rsid w:val="003C2046"/>
    <w:rsid w:val="003C4CBB"/>
    <w:rsid w:val="003C7A47"/>
    <w:rsid w:val="003E1C74"/>
    <w:rsid w:val="003E7DB3"/>
    <w:rsid w:val="003F0694"/>
    <w:rsid w:val="0040195A"/>
    <w:rsid w:val="004029BD"/>
    <w:rsid w:val="00405327"/>
    <w:rsid w:val="004150B0"/>
    <w:rsid w:val="00415EAA"/>
    <w:rsid w:val="004208E0"/>
    <w:rsid w:val="00425A7D"/>
    <w:rsid w:val="00426747"/>
    <w:rsid w:val="004352DF"/>
    <w:rsid w:val="00441819"/>
    <w:rsid w:val="00446402"/>
    <w:rsid w:val="00447557"/>
    <w:rsid w:val="00453D53"/>
    <w:rsid w:val="00457689"/>
    <w:rsid w:val="00457CF5"/>
    <w:rsid w:val="00464629"/>
    <w:rsid w:val="00465AF9"/>
    <w:rsid w:val="004667D7"/>
    <w:rsid w:val="004677CE"/>
    <w:rsid w:val="00491DC2"/>
    <w:rsid w:val="00492AA9"/>
    <w:rsid w:val="00492E71"/>
    <w:rsid w:val="00493FFB"/>
    <w:rsid w:val="0049549B"/>
    <w:rsid w:val="004A08AE"/>
    <w:rsid w:val="004A11E7"/>
    <w:rsid w:val="004A2375"/>
    <w:rsid w:val="004B200F"/>
    <w:rsid w:val="004B2E9F"/>
    <w:rsid w:val="004B55A6"/>
    <w:rsid w:val="004B72ED"/>
    <w:rsid w:val="004C64A3"/>
    <w:rsid w:val="004D7577"/>
    <w:rsid w:val="004E00E1"/>
    <w:rsid w:val="004E3E38"/>
    <w:rsid w:val="004E52EF"/>
    <w:rsid w:val="004F17D4"/>
    <w:rsid w:val="004F333B"/>
    <w:rsid w:val="004F5989"/>
    <w:rsid w:val="00507CBE"/>
    <w:rsid w:val="00512185"/>
    <w:rsid w:val="00512CF7"/>
    <w:rsid w:val="0051795B"/>
    <w:rsid w:val="00521930"/>
    <w:rsid w:val="0052702D"/>
    <w:rsid w:val="005337B1"/>
    <w:rsid w:val="00534D5C"/>
    <w:rsid w:val="0054013C"/>
    <w:rsid w:val="00541ED9"/>
    <w:rsid w:val="00542167"/>
    <w:rsid w:val="00544FA8"/>
    <w:rsid w:val="005466A8"/>
    <w:rsid w:val="0055073B"/>
    <w:rsid w:val="00550C77"/>
    <w:rsid w:val="00550C7E"/>
    <w:rsid w:val="0055133F"/>
    <w:rsid w:val="0055204A"/>
    <w:rsid w:val="00552974"/>
    <w:rsid w:val="00552D8E"/>
    <w:rsid w:val="0055718F"/>
    <w:rsid w:val="00560DF0"/>
    <w:rsid w:val="00571BBC"/>
    <w:rsid w:val="00572C22"/>
    <w:rsid w:val="00576E17"/>
    <w:rsid w:val="00581A44"/>
    <w:rsid w:val="0058262B"/>
    <w:rsid w:val="00582A18"/>
    <w:rsid w:val="005831C1"/>
    <w:rsid w:val="0058406A"/>
    <w:rsid w:val="00587F1E"/>
    <w:rsid w:val="0059152F"/>
    <w:rsid w:val="00593BC3"/>
    <w:rsid w:val="005940FE"/>
    <w:rsid w:val="005A1BAC"/>
    <w:rsid w:val="005B2DF3"/>
    <w:rsid w:val="005B3D29"/>
    <w:rsid w:val="005B3EEC"/>
    <w:rsid w:val="005B6DF1"/>
    <w:rsid w:val="005B7C0A"/>
    <w:rsid w:val="005C527E"/>
    <w:rsid w:val="005C63A8"/>
    <w:rsid w:val="005D0E23"/>
    <w:rsid w:val="005D107F"/>
    <w:rsid w:val="005E0416"/>
    <w:rsid w:val="005E0BDE"/>
    <w:rsid w:val="005E6761"/>
    <w:rsid w:val="005F4DF4"/>
    <w:rsid w:val="005F6450"/>
    <w:rsid w:val="005F680B"/>
    <w:rsid w:val="00603F33"/>
    <w:rsid w:val="00611BA9"/>
    <w:rsid w:val="00612FF7"/>
    <w:rsid w:val="00615E70"/>
    <w:rsid w:val="00616B7E"/>
    <w:rsid w:val="00626C10"/>
    <w:rsid w:val="0063217D"/>
    <w:rsid w:val="006421B2"/>
    <w:rsid w:val="00646915"/>
    <w:rsid w:val="006500CF"/>
    <w:rsid w:val="006552D2"/>
    <w:rsid w:val="006578DA"/>
    <w:rsid w:val="00663148"/>
    <w:rsid w:val="00663EBC"/>
    <w:rsid w:val="00670635"/>
    <w:rsid w:val="00670EAF"/>
    <w:rsid w:val="00675E56"/>
    <w:rsid w:val="00683622"/>
    <w:rsid w:val="0068410D"/>
    <w:rsid w:val="006925CC"/>
    <w:rsid w:val="00695C1E"/>
    <w:rsid w:val="006966B8"/>
    <w:rsid w:val="006A0C96"/>
    <w:rsid w:val="006A56C1"/>
    <w:rsid w:val="006A6195"/>
    <w:rsid w:val="006A626E"/>
    <w:rsid w:val="006B482F"/>
    <w:rsid w:val="006C257F"/>
    <w:rsid w:val="006C4931"/>
    <w:rsid w:val="006C52DC"/>
    <w:rsid w:val="006C6B16"/>
    <w:rsid w:val="006C7084"/>
    <w:rsid w:val="006E1059"/>
    <w:rsid w:val="006E1F7B"/>
    <w:rsid w:val="006E28BB"/>
    <w:rsid w:val="006E3F0B"/>
    <w:rsid w:val="006E6375"/>
    <w:rsid w:val="006E7E81"/>
    <w:rsid w:val="006F0EA2"/>
    <w:rsid w:val="006F2D54"/>
    <w:rsid w:val="006F5733"/>
    <w:rsid w:val="00700305"/>
    <w:rsid w:val="007047E4"/>
    <w:rsid w:val="00705254"/>
    <w:rsid w:val="00706E9D"/>
    <w:rsid w:val="00712905"/>
    <w:rsid w:val="00714C1B"/>
    <w:rsid w:val="00716B9F"/>
    <w:rsid w:val="00720A0F"/>
    <w:rsid w:val="00721CCC"/>
    <w:rsid w:val="007242D0"/>
    <w:rsid w:val="00733721"/>
    <w:rsid w:val="00734E06"/>
    <w:rsid w:val="0073523E"/>
    <w:rsid w:val="007361EE"/>
    <w:rsid w:val="00741F7E"/>
    <w:rsid w:val="0074221D"/>
    <w:rsid w:val="00743D40"/>
    <w:rsid w:val="007524C7"/>
    <w:rsid w:val="007539DC"/>
    <w:rsid w:val="0075643B"/>
    <w:rsid w:val="00756B59"/>
    <w:rsid w:val="007611B8"/>
    <w:rsid w:val="00761742"/>
    <w:rsid w:val="0076177C"/>
    <w:rsid w:val="007671F9"/>
    <w:rsid w:val="00771CCB"/>
    <w:rsid w:val="00776688"/>
    <w:rsid w:val="00780D4C"/>
    <w:rsid w:val="0078143F"/>
    <w:rsid w:val="007814E8"/>
    <w:rsid w:val="00792760"/>
    <w:rsid w:val="007A1102"/>
    <w:rsid w:val="007B528A"/>
    <w:rsid w:val="007B5C9C"/>
    <w:rsid w:val="007B72E3"/>
    <w:rsid w:val="007C0F0F"/>
    <w:rsid w:val="007C1B50"/>
    <w:rsid w:val="007C7F5D"/>
    <w:rsid w:val="007D7523"/>
    <w:rsid w:val="007E0FBB"/>
    <w:rsid w:val="007F05B9"/>
    <w:rsid w:val="007F6FF2"/>
    <w:rsid w:val="00804798"/>
    <w:rsid w:val="0080539E"/>
    <w:rsid w:val="008111FA"/>
    <w:rsid w:val="00817CF6"/>
    <w:rsid w:val="008200C2"/>
    <w:rsid w:val="00823589"/>
    <w:rsid w:val="008307DE"/>
    <w:rsid w:val="00832673"/>
    <w:rsid w:val="0083293B"/>
    <w:rsid w:val="00833B71"/>
    <w:rsid w:val="00836ED2"/>
    <w:rsid w:val="0084273C"/>
    <w:rsid w:val="00843D21"/>
    <w:rsid w:val="00850F16"/>
    <w:rsid w:val="00852D5C"/>
    <w:rsid w:val="0085492E"/>
    <w:rsid w:val="00861EFD"/>
    <w:rsid w:val="00867C3B"/>
    <w:rsid w:val="00870F14"/>
    <w:rsid w:val="00876400"/>
    <w:rsid w:val="008766BD"/>
    <w:rsid w:val="008845BB"/>
    <w:rsid w:val="00885915"/>
    <w:rsid w:val="008937CA"/>
    <w:rsid w:val="00896E6D"/>
    <w:rsid w:val="008A1B44"/>
    <w:rsid w:val="008A3A6E"/>
    <w:rsid w:val="008B3DE4"/>
    <w:rsid w:val="008B607A"/>
    <w:rsid w:val="008C09D7"/>
    <w:rsid w:val="008C287C"/>
    <w:rsid w:val="008C2FEE"/>
    <w:rsid w:val="008C3E29"/>
    <w:rsid w:val="008C6844"/>
    <w:rsid w:val="008D26C7"/>
    <w:rsid w:val="008E253D"/>
    <w:rsid w:val="008E5D64"/>
    <w:rsid w:val="008F30F7"/>
    <w:rsid w:val="008F5127"/>
    <w:rsid w:val="0090267F"/>
    <w:rsid w:val="0090627E"/>
    <w:rsid w:val="00906355"/>
    <w:rsid w:val="00906E7E"/>
    <w:rsid w:val="0091360E"/>
    <w:rsid w:val="00915396"/>
    <w:rsid w:val="00915E92"/>
    <w:rsid w:val="00916574"/>
    <w:rsid w:val="00917791"/>
    <w:rsid w:val="009179D8"/>
    <w:rsid w:val="00926C5A"/>
    <w:rsid w:val="0092702F"/>
    <w:rsid w:val="00930F8C"/>
    <w:rsid w:val="00931593"/>
    <w:rsid w:val="0093237B"/>
    <w:rsid w:val="00933022"/>
    <w:rsid w:val="00942F71"/>
    <w:rsid w:val="00946BF8"/>
    <w:rsid w:val="0094736C"/>
    <w:rsid w:val="00955869"/>
    <w:rsid w:val="00961383"/>
    <w:rsid w:val="00962097"/>
    <w:rsid w:val="00964219"/>
    <w:rsid w:val="00970CDD"/>
    <w:rsid w:val="00972D31"/>
    <w:rsid w:val="00980C9B"/>
    <w:rsid w:val="00980EEF"/>
    <w:rsid w:val="00981A0E"/>
    <w:rsid w:val="00981B5B"/>
    <w:rsid w:val="00982495"/>
    <w:rsid w:val="009830B6"/>
    <w:rsid w:val="0099098F"/>
    <w:rsid w:val="0099453F"/>
    <w:rsid w:val="009963BD"/>
    <w:rsid w:val="009A1C46"/>
    <w:rsid w:val="009B0241"/>
    <w:rsid w:val="009B0A43"/>
    <w:rsid w:val="009B3364"/>
    <w:rsid w:val="009C531E"/>
    <w:rsid w:val="009D5FD0"/>
    <w:rsid w:val="009D6601"/>
    <w:rsid w:val="009E02AD"/>
    <w:rsid w:val="009E2787"/>
    <w:rsid w:val="009E798C"/>
    <w:rsid w:val="009F1848"/>
    <w:rsid w:val="009F263E"/>
    <w:rsid w:val="009F6FEB"/>
    <w:rsid w:val="009F7691"/>
    <w:rsid w:val="00A02AF1"/>
    <w:rsid w:val="00A03AEA"/>
    <w:rsid w:val="00A042FC"/>
    <w:rsid w:val="00A072C1"/>
    <w:rsid w:val="00A1167F"/>
    <w:rsid w:val="00A11A7D"/>
    <w:rsid w:val="00A12FD9"/>
    <w:rsid w:val="00A2267C"/>
    <w:rsid w:val="00A273BE"/>
    <w:rsid w:val="00A3038E"/>
    <w:rsid w:val="00A371DB"/>
    <w:rsid w:val="00A461DC"/>
    <w:rsid w:val="00A54C30"/>
    <w:rsid w:val="00A72A77"/>
    <w:rsid w:val="00A731F4"/>
    <w:rsid w:val="00A731F7"/>
    <w:rsid w:val="00A76E0A"/>
    <w:rsid w:val="00A91A42"/>
    <w:rsid w:val="00A940DA"/>
    <w:rsid w:val="00A95CC3"/>
    <w:rsid w:val="00A96F67"/>
    <w:rsid w:val="00A97A9C"/>
    <w:rsid w:val="00A97ADA"/>
    <w:rsid w:val="00A97CA6"/>
    <w:rsid w:val="00AA07A6"/>
    <w:rsid w:val="00AA4A1C"/>
    <w:rsid w:val="00AB0693"/>
    <w:rsid w:val="00AB19E7"/>
    <w:rsid w:val="00AB2688"/>
    <w:rsid w:val="00AB2C50"/>
    <w:rsid w:val="00AC1C6F"/>
    <w:rsid w:val="00AC66F6"/>
    <w:rsid w:val="00AC7AD2"/>
    <w:rsid w:val="00AC7C76"/>
    <w:rsid w:val="00AD04DB"/>
    <w:rsid w:val="00AD51D3"/>
    <w:rsid w:val="00AE16E4"/>
    <w:rsid w:val="00AE1F72"/>
    <w:rsid w:val="00AE4377"/>
    <w:rsid w:val="00AE641D"/>
    <w:rsid w:val="00B016A3"/>
    <w:rsid w:val="00B031EE"/>
    <w:rsid w:val="00B04CB8"/>
    <w:rsid w:val="00B102B2"/>
    <w:rsid w:val="00B1182C"/>
    <w:rsid w:val="00B32B45"/>
    <w:rsid w:val="00B4190A"/>
    <w:rsid w:val="00B4341F"/>
    <w:rsid w:val="00B51E10"/>
    <w:rsid w:val="00B52EF2"/>
    <w:rsid w:val="00B5603E"/>
    <w:rsid w:val="00B578A7"/>
    <w:rsid w:val="00B66D4F"/>
    <w:rsid w:val="00B673BD"/>
    <w:rsid w:val="00B705B0"/>
    <w:rsid w:val="00B70AB3"/>
    <w:rsid w:val="00B7126D"/>
    <w:rsid w:val="00B757D6"/>
    <w:rsid w:val="00B77340"/>
    <w:rsid w:val="00B839F2"/>
    <w:rsid w:val="00B84560"/>
    <w:rsid w:val="00B86CE6"/>
    <w:rsid w:val="00B91C30"/>
    <w:rsid w:val="00B947CF"/>
    <w:rsid w:val="00BA1204"/>
    <w:rsid w:val="00BB22F8"/>
    <w:rsid w:val="00BB28BD"/>
    <w:rsid w:val="00BB3E70"/>
    <w:rsid w:val="00BB4662"/>
    <w:rsid w:val="00BB4C2D"/>
    <w:rsid w:val="00BB7D39"/>
    <w:rsid w:val="00BD1EC3"/>
    <w:rsid w:val="00BD77DD"/>
    <w:rsid w:val="00BD7A4E"/>
    <w:rsid w:val="00BE1129"/>
    <w:rsid w:val="00BE1621"/>
    <w:rsid w:val="00BE6EC2"/>
    <w:rsid w:val="00BF05D1"/>
    <w:rsid w:val="00BF1405"/>
    <w:rsid w:val="00BF4664"/>
    <w:rsid w:val="00C02A97"/>
    <w:rsid w:val="00C04DD9"/>
    <w:rsid w:val="00C06553"/>
    <w:rsid w:val="00C0663E"/>
    <w:rsid w:val="00C12A4B"/>
    <w:rsid w:val="00C150BB"/>
    <w:rsid w:val="00C248DE"/>
    <w:rsid w:val="00C24B08"/>
    <w:rsid w:val="00C27905"/>
    <w:rsid w:val="00C32E65"/>
    <w:rsid w:val="00C338E7"/>
    <w:rsid w:val="00C34469"/>
    <w:rsid w:val="00C36FAA"/>
    <w:rsid w:val="00C37C1A"/>
    <w:rsid w:val="00C432C7"/>
    <w:rsid w:val="00C43562"/>
    <w:rsid w:val="00C43703"/>
    <w:rsid w:val="00C44560"/>
    <w:rsid w:val="00C45D08"/>
    <w:rsid w:val="00C5021C"/>
    <w:rsid w:val="00C526BC"/>
    <w:rsid w:val="00C53A3B"/>
    <w:rsid w:val="00C552AB"/>
    <w:rsid w:val="00C64A16"/>
    <w:rsid w:val="00C67E5C"/>
    <w:rsid w:val="00C7298B"/>
    <w:rsid w:val="00C802DD"/>
    <w:rsid w:val="00C86DBB"/>
    <w:rsid w:val="00CA6775"/>
    <w:rsid w:val="00CB0061"/>
    <w:rsid w:val="00CB2BA0"/>
    <w:rsid w:val="00CB4BEB"/>
    <w:rsid w:val="00CB7B5A"/>
    <w:rsid w:val="00CC6E5E"/>
    <w:rsid w:val="00CD0CC8"/>
    <w:rsid w:val="00CD24C9"/>
    <w:rsid w:val="00CD3EA2"/>
    <w:rsid w:val="00CD4FF1"/>
    <w:rsid w:val="00CD6298"/>
    <w:rsid w:val="00CE2F35"/>
    <w:rsid w:val="00CE3B33"/>
    <w:rsid w:val="00CE70C0"/>
    <w:rsid w:val="00CF1DA9"/>
    <w:rsid w:val="00CF3E58"/>
    <w:rsid w:val="00CF74BB"/>
    <w:rsid w:val="00D034FA"/>
    <w:rsid w:val="00D14F3D"/>
    <w:rsid w:val="00D156D7"/>
    <w:rsid w:val="00D20FBC"/>
    <w:rsid w:val="00D215DE"/>
    <w:rsid w:val="00D23829"/>
    <w:rsid w:val="00D30DB3"/>
    <w:rsid w:val="00D31896"/>
    <w:rsid w:val="00D345DC"/>
    <w:rsid w:val="00D36633"/>
    <w:rsid w:val="00D37788"/>
    <w:rsid w:val="00D44203"/>
    <w:rsid w:val="00D5289F"/>
    <w:rsid w:val="00D548E5"/>
    <w:rsid w:val="00D56FFE"/>
    <w:rsid w:val="00D648A5"/>
    <w:rsid w:val="00D7746A"/>
    <w:rsid w:val="00D82F40"/>
    <w:rsid w:val="00D8318E"/>
    <w:rsid w:val="00D86EDA"/>
    <w:rsid w:val="00D93681"/>
    <w:rsid w:val="00D942E7"/>
    <w:rsid w:val="00D9556E"/>
    <w:rsid w:val="00D957CA"/>
    <w:rsid w:val="00D9778B"/>
    <w:rsid w:val="00DA155B"/>
    <w:rsid w:val="00DA4B34"/>
    <w:rsid w:val="00DB16A6"/>
    <w:rsid w:val="00DB6449"/>
    <w:rsid w:val="00DB6F4B"/>
    <w:rsid w:val="00DC4471"/>
    <w:rsid w:val="00DC4505"/>
    <w:rsid w:val="00DC494C"/>
    <w:rsid w:val="00DC5B2B"/>
    <w:rsid w:val="00DD137D"/>
    <w:rsid w:val="00DD37B4"/>
    <w:rsid w:val="00DD4282"/>
    <w:rsid w:val="00DD7CE4"/>
    <w:rsid w:val="00DE26EC"/>
    <w:rsid w:val="00DE5768"/>
    <w:rsid w:val="00DE6DAD"/>
    <w:rsid w:val="00DF2610"/>
    <w:rsid w:val="00DF4113"/>
    <w:rsid w:val="00E0218F"/>
    <w:rsid w:val="00E0552C"/>
    <w:rsid w:val="00E06169"/>
    <w:rsid w:val="00E13356"/>
    <w:rsid w:val="00E201F7"/>
    <w:rsid w:val="00E237CC"/>
    <w:rsid w:val="00E23EEB"/>
    <w:rsid w:val="00E304BA"/>
    <w:rsid w:val="00E30561"/>
    <w:rsid w:val="00E30D71"/>
    <w:rsid w:val="00E34D34"/>
    <w:rsid w:val="00E4046D"/>
    <w:rsid w:val="00E42F65"/>
    <w:rsid w:val="00E55B3B"/>
    <w:rsid w:val="00E56EC6"/>
    <w:rsid w:val="00E57F82"/>
    <w:rsid w:val="00E619BA"/>
    <w:rsid w:val="00E61CBA"/>
    <w:rsid w:val="00E623DB"/>
    <w:rsid w:val="00E62650"/>
    <w:rsid w:val="00E647DD"/>
    <w:rsid w:val="00E72752"/>
    <w:rsid w:val="00E73CA6"/>
    <w:rsid w:val="00E75D66"/>
    <w:rsid w:val="00E83556"/>
    <w:rsid w:val="00E876F4"/>
    <w:rsid w:val="00E9111A"/>
    <w:rsid w:val="00E93B57"/>
    <w:rsid w:val="00E97F3F"/>
    <w:rsid w:val="00EA170E"/>
    <w:rsid w:val="00EA2E29"/>
    <w:rsid w:val="00EB046C"/>
    <w:rsid w:val="00EB41EE"/>
    <w:rsid w:val="00ED0FD5"/>
    <w:rsid w:val="00ED7608"/>
    <w:rsid w:val="00EE0B8A"/>
    <w:rsid w:val="00EE10D8"/>
    <w:rsid w:val="00EE69EA"/>
    <w:rsid w:val="00EF0344"/>
    <w:rsid w:val="00EF0741"/>
    <w:rsid w:val="00EF1903"/>
    <w:rsid w:val="00F01B5C"/>
    <w:rsid w:val="00F02C78"/>
    <w:rsid w:val="00F072E8"/>
    <w:rsid w:val="00F103FF"/>
    <w:rsid w:val="00F123BF"/>
    <w:rsid w:val="00F17346"/>
    <w:rsid w:val="00F2458B"/>
    <w:rsid w:val="00F25F06"/>
    <w:rsid w:val="00F25FD1"/>
    <w:rsid w:val="00F46293"/>
    <w:rsid w:val="00F466BE"/>
    <w:rsid w:val="00F51027"/>
    <w:rsid w:val="00F554D0"/>
    <w:rsid w:val="00F57B4F"/>
    <w:rsid w:val="00F6128D"/>
    <w:rsid w:val="00F64A54"/>
    <w:rsid w:val="00F761E5"/>
    <w:rsid w:val="00F85775"/>
    <w:rsid w:val="00F90CD1"/>
    <w:rsid w:val="00F912AD"/>
    <w:rsid w:val="00F916B4"/>
    <w:rsid w:val="00F96022"/>
    <w:rsid w:val="00F9630A"/>
    <w:rsid w:val="00F97B78"/>
    <w:rsid w:val="00F97FD4"/>
    <w:rsid w:val="00FA1965"/>
    <w:rsid w:val="00FA23D5"/>
    <w:rsid w:val="00FA2576"/>
    <w:rsid w:val="00FA387D"/>
    <w:rsid w:val="00FB0832"/>
    <w:rsid w:val="00FB0952"/>
    <w:rsid w:val="00FB3558"/>
    <w:rsid w:val="00FB4002"/>
    <w:rsid w:val="00FB4F83"/>
    <w:rsid w:val="00FB5C96"/>
    <w:rsid w:val="00FC2EC1"/>
    <w:rsid w:val="00FC5C26"/>
    <w:rsid w:val="00FD48E9"/>
    <w:rsid w:val="00FE193C"/>
    <w:rsid w:val="00FE4AFC"/>
    <w:rsid w:val="00FE4D3B"/>
    <w:rsid w:val="00FE60F0"/>
    <w:rsid w:val="00FF1D61"/>
    <w:rsid w:val="00FF3BD7"/>
    <w:rsid w:val="00FF496A"/>
    <w:rsid w:val="00FF5E9E"/>
    <w:rsid w:val="00FF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2B4809C-944C-46DB-8631-9DC97D570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94C"/>
    <w:rPr>
      <w:sz w:val="24"/>
      <w:szCs w:val="24"/>
    </w:rPr>
  </w:style>
  <w:style w:type="paragraph" w:styleId="2">
    <w:name w:val="heading 2"/>
    <w:basedOn w:val="a"/>
    <w:next w:val="a"/>
    <w:qFormat/>
    <w:rsid w:val="00DC494C"/>
    <w:pPr>
      <w:keepNext/>
      <w:spacing w:before="240" w:after="60"/>
      <w:ind w:firstLine="72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A626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DE57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E5768"/>
  </w:style>
  <w:style w:type="paragraph" w:styleId="a6">
    <w:name w:val="Balloon Text"/>
    <w:basedOn w:val="a"/>
    <w:semiHidden/>
    <w:rsid w:val="002404AC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BA1204"/>
    <w:pPr>
      <w:tabs>
        <w:tab w:val="center" w:pos="4677"/>
        <w:tab w:val="right" w:pos="9355"/>
      </w:tabs>
    </w:pPr>
  </w:style>
  <w:style w:type="paragraph" w:customStyle="1" w:styleId="1">
    <w:name w:val="Знак Знак1"/>
    <w:basedOn w:val="a"/>
    <w:rsid w:val="00BB7D3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8">
    <w:name w:val="Знак Знак"/>
    <w:basedOn w:val="a"/>
    <w:rsid w:val="00B757D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BD7A4E"/>
    <w:pPr>
      <w:ind w:left="720"/>
      <w:contextualSpacing/>
    </w:pPr>
  </w:style>
  <w:style w:type="paragraph" w:customStyle="1" w:styleId="aa">
    <w:name w:val="Абзац"/>
    <w:rsid w:val="00BD7A4E"/>
    <w:pPr>
      <w:ind w:firstLine="720"/>
      <w:jc w:val="both"/>
    </w:pPr>
    <w:rPr>
      <w:noProof/>
      <w:sz w:val="28"/>
    </w:rPr>
  </w:style>
  <w:style w:type="character" w:styleId="ab">
    <w:name w:val="Hyperlink"/>
    <w:uiPriority w:val="99"/>
    <w:unhideWhenUsed/>
    <w:rsid w:val="0055718F"/>
    <w:rPr>
      <w:color w:val="0563C1"/>
      <w:u w:val="single"/>
    </w:rPr>
  </w:style>
  <w:style w:type="paragraph" w:customStyle="1" w:styleId="ConsPlusNormal">
    <w:name w:val="ConsPlusNormal"/>
    <w:rsid w:val="006C6B16"/>
    <w:pPr>
      <w:widowControl w:val="0"/>
      <w:autoSpaceDE w:val="0"/>
      <w:autoSpaceDN w:val="0"/>
    </w:pPr>
    <w:rPr>
      <w:sz w:val="24"/>
    </w:rPr>
  </w:style>
  <w:style w:type="character" w:customStyle="1" w:styleId="a4">
    <w:name w:val="Верхний колонтитул Знак"/>
    <w:link w:val="a3"/>
    <w:uiPriority w:val="99"/>
    <w:rsid w:val="00FA23D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innikova\Application%20Data\Microsoft\&#1064;&#1072;&#1073;&#1083;&#1086;&#1085;&#1099;\Normal%2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0056F-B6D0-49F3-87D3-8887E7406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 1</Template>
  <TotalTime>30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MSH</Company>
  <LinksUpToDate>false</LinksUpToDate>
  <CharactersWithSpaces>3025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Vinnikova</dc:creator>
  <cp:lastModifiedBy>Егорова Ирина</cp:lastModifiedBy>
  <cp:revision>15</cp:revision>
  <cp:lastPrinted>2016-09-01T14:00:00Z</cp:lastPrinted>
  <dcterms:created xsi:type="dcterms:W3CDTF">2025-03-21T08:09:00Z</dcterms:created>
  <dcterms:modified xsi:type="dcterms:W3CDTF">2025-04-04T11:20:00Z</dcterms:modified>
</cp:coreProperties>
</file>